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4AFA4" w14:textId="77777777" w:rsidR="00683FA1" w:rsidRDefault="00380B89" w:rsidP="002F74C8">
      <w:pPr>
        <w:pStyle w:val="af4"/>
        <w:rPr>
          <w:sz w:val="48"/>
          <w:szCs w:val="48"/>
          <w:lang w:val="de-DE"/>
        </w:rPr>
      </w:pPr>
      <w:r>
        <w:rPr>
          <w:lang w:val="de-DE"/>
        </w:rPr>
        <w:t>Stellenangebot:</w:t>
      </w:r>
      <w:r w:rsidR="002F74C8">
        <w:rPr>
          <w:sz w:val="48"/>
          <w:szCs w:val="48"/>
          <w:lang w:val="de-DE"/>
        </w:rPr>
        <w:br/>
      </w:r>
      <w:r w:rsidR="000036CD" w:rsidRPr="000036CD">
        <w:rPr>
          <w:sz w:val="48"/>
          <w:szCs w:val="48"/>
          <w:lang w:val="de-DE"/>
        </w:rPr>
        <w:t xml:space="preserve">Senior </w:t>
      </w:r>
      <w:r w:rsidR="007D3F09">
        <w:rPr>
          <w:sz w:val="48"/>
          <w:szCs w:val="48"/>
          <w:lang w:val="de-DE"/>
        </w:rPr>
        <w:t>Mobile</w:t>
      </w:r>
      <w:r w:rsidR="002F74C8">
        <w:rPr>
          <w:sz w:val="48"/>
          <w:szCs w:val="48"/>
          <w:lang w:val="de-DE"/>
        </w:rPr>
        <w:t>-</w:t>
      </w:r>
      <w:r w:rsidR="006F6CC1">
        <w:rPr>
          <w:sz w:val="48"/>
          <w:szCs w:val="48"/>
          <w:lang w:val="de-DE"/>
        </w:rPr>
        <w:t>Entwickler</w:t>
      </w:r>
      <w:r w:rsidR="00E30C34" w:rsidRPr="000036CD">
        <w:rPr>
          <w:sz w:val="48"/>
          <w:szCs w:val="48"/>
          <w:lang w:val="de-DE"/>
        </w:rPr>
        <w:t xml:space="preserve"> (m/w)</w:t>
      </w:r>
    </w:p>
    <w:tbl>
      <w:tblPr>
        <w:tblStyle w:val="af1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715"/>
        <w:gridCol w:w="4929"/>
      </w:tblGrid>
      <w:tr w:rsidR="003557A9" w14:paraId="6B64AFA8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A5" w14:textId="77777777" w:rsidR="003557A9" w:rsidRPr="003A622E" w:rsidRDefault="006D2FF5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Position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A6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A7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557A9" w:rsidRPr="00281A39" w14:paraId="6B64AFB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A9" w14:textId="77777777" w:rsidR="003557A9" w:rsidRPr="007D3F09" w:rsidRDefault="003557A9" w:rsidP="008424C9">
            <w:r w:rsidRPr="007D3F09">
              <w:t>Senior</w:t>
            </w:r>
            <w:r w:rsidRPr="007D3F09">
              <w:br/>
            </w:r>
            <w:r w:rsidR="007D3F09">
              <w:t>Mobile</w:t>
            </w:r>
            <w:r w:rsidRPr="007D3F09">
              <w:t>-</w:t>
            </w:r>
            <w:proofErr w:type="spellStart"/>
            <w:r w:rsidRPr="007D3F09">
              <w:t>Entwickler</w:t>
            </w:r>
            <w:proofErr w:type="spellEnd"/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AA" w14:textId="77777777" w:rsidR="008424C9" w:rsidRPr="007D3F09" w:rsidRDefault="007D3F09" w:rsidP="008424C9">
            <w:r>
              <w:t xml:space="preserve">iOS (Objective-C </w:t>
            </w:r>
            <w:proofErr w:type="spellStart"/>
            <w:r>
              <w:t>oder</w:t>
            </w:r>
            <w:proofErr w:type="spellEnd"/>
            <w:r>
              <w:t xml:space="preserve"> Swift)</w:t>
            </w:r>
          </w:p>
          <w:p w14:paraId="6B64AFAB" w14:textId="77777777" w:rsidR="003557A9" w:rsidRPr="007D3F09" w:rsidRDefault="007D3F09" w:rsidP="008424C9">
            <w:pPr>
              <w:rPr>
                <w:lang w:val="de-DE"/>
              </w:rPr>
            </w:pPr>
            <w:r w:rsidRPr="007D3F09">
              <w:rPr>
                <w:lang w:val="de-DE"/>
              </w:rPr>
              <w:t>oder Android (Java oder C++</w:t>
            </w:r>
            <w:r>
              <w:rPr>
                <w:lang w:val="de-DE"/>
              </w:rPr>
              <w:t>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AC" w14:textId="77777777" w:rsidR="00AA01A0" w:rsidRPr="00AA01A0" w:rsidRDefault="00AA01A0" w:rsidP="008424C9">
            <w:pPr>
              <w:rPr>
                <w:lang w:val="de-DE"/>
              </w:rPr>
            </w:pPr>
            <w:r>
              <w:rPr>
                <w:lang w:val="de-DE"/>
              </w:rPr>
              <w:t>Material Design</w:t>
            </w:r>
          </w:p>
          <w:p w14:paraId="6B64AFAD" w14:textId="77777777" w:rsidR="008424C9" w:rsidRPr="00AA01A0" w:rsidRDefault="008424C9" w:rsidP="008424C9">
            <w:pPr>
              <w:rPr>
                <w:lang w:val="de-DE"/>
              </w:rPr>
            </w:pPr>
            <w:r w:rsidRPr="008424C9">
              <w:t>XML, REST, SOAP</w:t>
            </w:r>
          </w:p>
          <w:p w14:paraId="6B64AFAE" w14:textId="77777777" w:rsidR="002F74C8" w:rsidRPr="008424C9" w:rsidRDefault="003557A9" w:rsidP="00076DB6">
            <w:pPr>
              <w:rPr>
                <w:lang w:val="de-DE"/>
              </w:rPr>
            </w:pPr>
            <w:r w:rsidRPr="00AA01A0">
              <w:rPr>
                <w:lang w:val="de-DE"/>
              </w:rPr>
              <w:t>Da</w:t>
            </w:r>
            <w:r w:rsidRPr="00281A39">
              <w:rPr>
                <w:lang w:val="de-DE"/>
              </w:rPr>
              <w:t>tenbanken</w:t>
            </w:r>
          </w:p>
          <w:p w14:paraId="6B64AFAF" w14:textId="77777777" w:rsidR="002F74C8" w:rsidRPr="008424C9" w:rsidRDefault="003557A9" w:rsidP="00076DB6">
            <w:pPr>
              <w:rPr>
                <w:lang w:val="de-DE"/>
              </w:rPr>
            </w:pPr>
            <w:r w:rsidRPr="008424C9">
              <w:rPr>
                <w:lang w:val="de-DE"/>
              </w:rPr>
              <w:t xml:space="preserve">TCP/IP, </w:t>
            </w:r>
            <w:r w:rsidR="002F74C8" w:rsidRPr="008424C9">
              <w:rPr>
                <w:lang w:val="de-DE"/>
              </w:rPr>
              <w:t>HTTP</w:t>
            </w:r>
          </w:p>
          <w:p w14:paraId="6B64AFB0" w14:textId="77777777" w:rsidR="002F74C8" w:rsidRPr="008424C9" w:rsidRDefault="008424C9" w:rsidP="00076DB6">
            <w:pPr>
              <w:rPr>
                <w:lang w:val="de-DE"/>
              </w:rPr>
            </w:pPr>
            <w:r>
              <w:rPr>
                <w:lang w:val="de-DE"/>
              </w:rPr>
              <w:t>UML</w:t>
            </w:r>
            <w:r w:rsidR="002F74C8" w:rsidRPr="008424C9">
              <w:rPr>
                <w:lang w:val="de-DE"/>
              </w:rPr>
              <w:t>, JIRA</w:t>
            </w:r>
          </w:p>
          <w:p w14:paraId="6B64AFB1" w14:textId="77777777" w:rsidR="0028588E" w:rsidRPr="00281A39" w:rsidRDefault="003557A9" w:rsidP="0028588E">
            <w:r w:rsidRPr="00281A39">
              <w:t>Agile</w:t>
            </w:r>
            <w:r w:rsidR="00281A39">
              <w:t xml:space="preserve"> (SCRUM, Extreme Programming, TDD)</w:t>
            </w:r>
          </w:p>
        </w:tc>
      </w:tr>
      <w:tr w:rsidR="001B2780" w14:paraId="6B64AFB6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B3" w14:textId="77777777" w:rsidR="004036B1" w:rsidRPr="003A622E" w:rsidRDefault="00764A66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Profil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B4" w14:textId="77777777" w:rsidR="004036B1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B5" w14:textId="77777777" w:rsidR="004036B1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B23D0" w14:paraId="6B64AFBA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7" w14:textId="77777777" w:rsidR="0028588E" w:rsidRDefault="004036B1" w:rsidP="0028588E">
            <w:pPr>
              <w:rPr>
                <w:lang w:val="de-DE"/>
              </w:rPr>
            </w:pPr>
            <w:r>
              <w:rPr>
                <w:lang w:val="de-DE"/>
              </w:rPr>
              <w:t>Bildung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8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Diplom oder Magister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9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Doktor</w:t>
            </w:r>
          </w:p>
        </w:tc>
      </w:tr>
      <w:tr w:rsidR="003B23D0" w14:paraId="6B64AFBE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B" w14:textId="77777777" w:rsidR="0028588E" w:rsidRDefault="004036B1" w:rsidP="004036B1">
            <w:pPr>
              <w:rPr>
                <w:lang w:val="de-DE"/>
              </w:rPr>
            </w:pPr>
            <w:r>
              <w:rPr>
                <w:lang w:val="de-DE"/>
              </w:rPr>
              <w:t>Sprachen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C" w14:textId="77777777" w:rsidR="0028588E" w:rsidRDefault="0028588E" w:rsidP="00E735C6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  <w:r w:rsidR="00E735C6">
              <w:rPr>
                <w:lang w:val="de-DE"/>
              </w:rPr>
              <w:t xml:space="preserve">, </w:t>
            </w:r>
            <w:r w:rsidR="004036B1">
              <w:rPr>
                <w:lang w:val="de-DE"/>
              </w:rPr>
              <w:t>Englisch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D" w14:textId="77777777" w:rsidR="004036B1" w:rsidRDefault="004036B1" w:rsidP="004036B1">
            <w:pPr>
              <w:rPr>
                <w:lang w:val="de-DE"/>
              </w:rPr>
            </w:pPr>
          </w:p>
        </w:tc>
      </w:tr>
      <w:tr w:rsidR="003B23D0" w:rsidRPr="004036B1" w14:paraId="6B64AFC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BF" w14:textId="77777777" w:rsidR="0028588E" w:rsidRPr="00764A66" w:rsidRDefault="00764A66" w:rsidP="0028588E">
            <w:r w:rsidRPr="00764A66">
              <w:rPr>
                <w:lang w:val="de-DE"/>
              </w:rPr>
              <w:t>Berufserfahrung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0" w14:textId="77777777" w:rsidR="00764A66" w:rsidRPr="00FB730F" w:rsidRDefault="00281A39" w:rsidP="00BB5CF1">
            <w:r>
              <w:t>3</w:t>
            </w:r>
            <w:r w:rsidR="00764A66">
              <w:t xml:space="preserve">+ </w:t>
            </w:r>
            <w:r w:rsidR="00764A66" w:rsidRPr="00764A66">
              <w:rPr>
                <w:lang w:val="de-DE"/>
              </w:rPr>
              <w:t>Jahre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1" w14:textId="77777777" w:rsidR="000E1043" w:rsidRPr="004036B1" w:rsidRDefault="00764A66" w:rsidP="007E7F0B">
            <w:r>
              <w:t xml:space="preserve">5+ </w:t>
            </w:r>
            <w:r w:rsidRPr="00764A66">
              <w:rPr>
                <w:lang w:val="de-DE"/>
              </w:rPr>
              <w:t>Jahre</w:t>
            </w:r>
          </w:p>
        </w:tc>
      </w:tr>
      <w:tr w:rsidR="00764A66" w:rsidRPr="004036B1" w14:paraId="6B64AFC6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C3" w14:textId="77777777" w:rsidR="00764A66" w:rsidRPr="003A622E" w:rsidRDefault="00764A66" w:rsidP="007E7F0B">
            <w:pPr>
              <w:jc w:val="center"/>
              <w:rPr>
                <w:b/>
              </w:rPr>
            </w:pPr>
            <w:r w:rsidRPr="003A622E">
              <w:rPr>
                <w:b/>
                <w:lang w:val="de-DE"/>
              </w:rPr>
              <w:t>Herausforderungen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C4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C5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D87EF0" w:rsidRPr="00764A66" w14:paraId="6B64AFC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7" w14:textId="77777777" w:rsidR="00D87EF0" w:rsidRPr="00764A66" w:rsidRDefault="00D87EF0" w:rsidP="004036B1">
            <w:pPr>
              <w:rPr>
                <w:lang w:val="de-DE"/>
              </w:rPr>
            </w:pPr>
            <w:r>
              <w:rPr>
                <w:lang w:val="de-DE"/>
              </w:rPr>
              <w:t>Arbeitsort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8" w14:textId="77777777" w:rsidR="0028588E" w:rsidRPr="00764A66" w:rsidRDefault="00E735C6" w:rsidP="0028588E">
            <w:pPr>
              <w:rPr>
                <w:lang w:val="de-DE"/>
              </w:rPr>
            </w:pPr>
            <w:r w:rsidRPr="00E735C6">
              <w:rPr>
                <w:lang w:val="de-DE"/>
              </w:rPr>
              <w:t>stets bei Kunden vor Ort (0-100 km Entfernung von Filialen in Karlsruhe, Stuttgart, Frankfurt, München)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9" w14:textId="77777777" w:rsidR="000E1043" w:rsidRDefault="0028154B" w:rsidP="00764A66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D87EF0" w:rsidRPr="00712FD9">
              <w:rPr>
                <w:lang w:val="de-DE"/>
              </w:rPr>
              <w:t>eutschland</w:t>
            </w:r>
            <w:r w:rsidR="00D87EF0">
              <w:rPr>
                <w:lang w:val="de-DE"/>
              </w:rPr>
              <w:t>weit</w:t>
            </w:r>
            <w:r>
              <w:rPr>
                <w:lang w:val="de-DE"/>
              </w:rPr>
              <w:t xml:space="preserve"> oder </w:t>
            </w:r>
            <w:r w:rsidR="00D87EF0">
              <w:rPr>
                <w:lang w:val="de-DE"/>
              </w:rPr>
              <w:t>s</w:t>
            </w:r>
            <w:r w:rsidR="00D87EF0" w:rsidRPr="00712FD9">
              <w:rPr>
                <w:lang w:val="de-DE"/>
              </w:rPr>
              <w:t>chweiz</w:t>
            </w:r>
            <w:r w:rsidR="00D87EF0">
              <w:rPr>
                <w:lang w:val="de-DE"/>
              </w:rPr>
              <w:t>weit</w:t>
            </w:r>
          </w:p>
          <w:p w14:paraId="6B64AFCA" w14:textId="77777777" w:rsidR="000E1043" w:rsidRPr="00764A66" w:rsidRDefault="000E1043" w:rsidP="00764A66">
            <w:pPr>
              <w:rPr>
                <w:lang w:val="de-DE"/>
              </w:rPr>
            </w:pPr>
          </w:p>
        </w:tc>
      </w:tr>
      <w:tr w:rsidR="00362DAE" w:rsidRPr="0091194D" w14:paraId="6B64AFD0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C" w14:textId="77777777" w:rsidR="00362DAE" w:rsidRDefault="00362DAE" w:rsidP="00BB5CF1">
            <w:r w:rsidRPr="00764A66">
              <w:rPr>
                <w:lang w:val="de-DE"/>
              </w:rPr>
              <w:t>Selbstständigkeit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CD" w14:textId="77777777" w:rsidR="00362DAE" w:rsidRDefault="00362DAE" w:rsidP="00BB5CF1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Pr="00764A66">
              <w:rPr>
                <w:lang w:val="de-DE"/>
              </w:rPr>
              <w:t>elbst</w:t>
            </w:r>
            <w:r w:rsidRPr="00764A66">
              <w:rPr>
                <w:rFonts w:cs="Ubuntu"/>
                <w:lang w:val="de-DE"/>
              </w:rPr>
              <w:t>ä</w:t>
            </w:r>
            <w:r w:rsidRPr="00764A66">
              <w:rPr>
                <w:lang w:val="de-DE"/>
              </w:rPr>
              <w:t>ndige Durchf</w:t>
            </w:r>
            <w:r w:rsidRPr="00764A66">
              <w:rPr>
                <w:rFonts w:cs="Ubuntu"/>
                <w:lang w:val="de-DE"/>
              </w:rPr>
              <w:t>ü</w:t>
            </w:r>
            <w:r w:rsidRPr="00764A66">
              <w:rPr>
                <w:lang w:val="de-DE"/>
              </w:rPr>
              <w:t>hrung der Consulting-Projekte</w:t>
            </w:r>
            <w:r>
              <w:rPr>
                <w:lang w:val="de-DE"/>
              </w:rPr>
              <w:t>:</w:t>
            </w:r>
          </w:p>
          <w:p w14:paraId="6B64AFCE" w14:textId="77777777" w:rsidR="00582E19" w:rsidRDefault="00362DAE" w:rsidP="00281A39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Anforderungsanalyse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Systemdesign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Entwicklung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</w:p>
          <w:p w14:paraId="6B64AFCF" w14:textId="77777777" w:rsidR="0028588E" w:rsidRDefault="00362DAE" w:rsidP="00582E19">
            <w:pPr>
              <w:rPr>
                <w:lang w:val="de-DE"/>
              </w:rPr>
            </w:pPr>
            <w:r>
              <w:rPr>
                <w:lang w:val="de-DE"/>
              </w:rPr>
              <w:t xml:space="preserve">Testing </w:t>
            </w:r>
            <w:r w:rsidR="00582E1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582E19">
              <w:rPr>
                <w:rFonts w:ascii="Cambria Math" w:hAnsi="Cambria Math" w:cs="Cambria Math"/>
                <w:lang w:val="de-DE"/>
              </w:rPr>
              <w:t xml:space="preserve"> </w:t>
            </w:r>
            <w:r w:rsidR="00281A39">
              <w:rPr>
                <w:lang w:val="de-DE"/>
              </w:rPr>
              <w:t xml:space="preserve">Dokumentation </w:t>
            </w:r>
            <w:r w:rsidR="00281A3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281A39">
              <w:rPr>
                <w:rFonts w:ascii="Cambria Math" w:hAnsi="Cambria Math" w:cs="Cambria Math"/>
                <w:lang w:val="de-DE"/>
              </w:rPr>
              <w:t xml:space="preserve"> </w:t>
            </w:r>
            <w:r w:rsidRPr="00712FD9">
              <w:rPr>
                <w:lang w:val="de-DE"/>
              </w:rPr>
              <w:t>Einsatz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8424C9">
              <w:rPr>
                <w:rFonts w:ascii="Cambria Math" w:hAnsi="Cambria Math" w:cs="Cambria Math"/>
                <w:lang w:val="de-DE"/>
              </w:rPr>
              <w:t>⇒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281A39">
              <w:rPr>
                <w:lang w:val="de-DE"/>
              </w:rPr>
              <w:t>Wartung</w:t>
            </w:r>
          </w:p>
        </w:tc>
      </w:tr>
      <w:tr w:rsidR="00BD6C43" w:rsidRPr="00764A66" w14:paraId="6B64AFD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D1" w14:textId="77777777" w:rsidR="00BD6C43" w:rsidRPr="003A622E" w:rsidRDefault="00BD6C43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Perspektiven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D2" w14:textId="77777777" w:rsidR="00BD6C43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D3" w14:textId="77777777" w:rsidR="00BD6C43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BD6C43" w:rsidRPr="0091194D" w14:paraId="6B64AFDA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5" w14:textId="77777777" w:rsidR="00BD6C43" w:rsidRDefault="00BD6C43" w:rsidP="004036B1">
            <w:pPr>
              <w:rPr>
                <w:lang w:val="de-DE"/>
              </w:rPr>
            </w:pPr>
            <w:r w:rsidRPr="00D87EF0">
              <w:rPr>
                <w:lang w:val="de-DE"/>
              </w:rPr>
              <w:t>Vertragsart</w:t>
            </w:r>
          </w:p>
          <w:p w14:paraId="6B64AFD6" w14:textId="77777777" w:rsidR="0028588E" w:rsidRDefault="0028588E" w:rsidP="004036B1">
            <w:pPr>
              <w:rPr>
                <w:lang w:val="de-DE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7" w14:textId="77777777" w:rsidR="0028588E" w:rsidRPr="00D87EF0" w:rsidRDefault="00BD6C43" w:rsidP="0028588E">
            <w:pPr>
              <w:rPr>
                <w:lang w:val="de-DE"/>
              </w:rPr>
            </w:pPr>
            <w:r>
              <w:rPr>
                <w:lang w:val="de-DE"/>
              </w:rPr>
              <w:t>Festanstellung</w:t>
            </w:r>
            <w:r>
              <w:rPr>
                <w:lang w:val="de-DE"/>
              </w:rPr>
              <w:br/>
            </w:r>
            <w:r w:rsidR="0028154B">
              <w:rPr>
                <w:lang w:val="de-DE"/>
              </w:rPr>
              <w:t>Vollzeit, 40 Std/Woche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8" w14:textId="77777777" w:rsidR="006063DF" w:rsidRDefault="006063DF" w:rsidP="00BB5CF1">
            <w:pPr>
              <w:rPr>
                <w:lang w:val="de-DE"/>
              </w:rPr>
            </w:pPr>
            <w:r w:rsidRPr="006063DF">
              <w:rPr>
                <w:lang w:val="de-DE"/>
              </w:rPr>
              <w:t>Bezahlte Überstunden</w:t>
            </w:r>
          </w:p>
          <w:p w14:paraId="6B64AFD9" w14:textId="098524DA" w:rsidR="00BD6C43" w:rsidRDefault="00BD6C43" w:rsidP="00BB5CF1">
            <w:pPr>
              <w:rPr>
                <w:lang w:val="de-DE"/>
              </w:rPr>
            </w:pPr>
            <w:r w:rsidRPr="00D87EF0">
              <w:rPr>
                <w:lang w:val="de-DE"/>
              </w:rPr>
              <w:t>Bonu</w:t>
            </w:r>
            <w:r>
              <w:rPr>
                <w:lang w:val="de-DE"/>
              </w:rPr>
              <w:t>s</w:t>
            </w:r>
            <w:r w:rsidRPr="00D87EF0">
              <w:rPr>
                <w:lang w:val="de-DE"/>
              </w:rPr>
              <w:t>s</w:t>
            </w:r>
            <w:r>
              <w:rPr>
                <w:lang w:val="de-DE"/>
              </w:rPr>
              <w:t>e</w:t>
            </w:r>
            <w:r w:rsidR="0028154B">
              <w:rPr>
                <w:lang w:val="de-DE"/>
              </w:rPr>
              <w:t xml:space="preserve"> (</w:t>
            </w:r>
            <w:bookmarkStart w:id="0" w:name="_GoBack"/>
            <w:bookmarkEnd w:id="0"/>
            <w:r w:rsidR="0028154B">
              <w:rPr>
                <w:lang w:val="de-DE"/>
              </w:rPr>
              <w:t>Jahreszuschuss, Dienstwagen)</w:t>
            </w:r>
          </w:p>
        </w:tc>
      </w:tr>
      <w:tr w:rsidR="00BD6C43" w:rsidRPr="0028154B" w14:paraId="6B64AFDE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B" w14:textId="77777777" w:rsidR="00BD6C43" w:rsidRPr="00D87EF0" w:rsidRDefault="00BD6C43" w:rsidP="004036B1">
            <w:pPr>
              <w:rPr>
                <w:lang w:val="de-DE"/>
              </w:rPr>
            </w:pPr>
            <w:r>
              <w:rPr>
                <w:lang w:val="de-DE"/>
              </w:rPr>
              <w:t>Chancen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C" w14:textId="77777777" w:rsidR="00BD6C43" w:rsidRDefault="00BD6C43" w:rsidP="00BB5CF1">
            <w:pPr>
              <w:rPr>
                <w:lang w:val="de-DE"/>
              </w:rPr>
            </w:pPr>
            <w:r>
              <w:rPr>
                <w:lang w:val="de-DE"/>
              </w:rPr>
              <w:t>Berufs- und Reiseerfahrungen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D" w14:textId="77777777" w:rsidR="00BD6C43" w:rsidRPr="00D87EF0" w:rsidRDefault="00896B7A" w:rsidP="00B356E7">
            <w:pPr>
              <w:rPr>
                <w:lang w:val="de-DE"/>
              </w:rPr>
            </w:pPr>
            <w:r>
              <w:rPr>
                <w:lang w:val="de-DE"/>
              </w:rPr>
              <w:t xml:space="preserve">schnelle </w:t>
            </w:r>
            <w:r w:rsidR="00BD6C43">
              <w:rPr>
                <w:lang w:val="de-DE"/>
              </w:rPr>
              <w:t>Karriere</w:t>
            </w:r>
            <w:r w:rsidR="00BD6C43" w:rsidRPr="00BD6C43">
              <w:rPr>
                <w:lang w:val="de-DE"/>
              </w:rPr>
              <w:t>entwicklung</w:t>
            </w:r>
          </w:p>
        </w:tc>
      </w:tr>
      <w:tr w:rsidR="000E1043" w:rsidRPr="0091194D" w14:paraId="6B64AFE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DF" w14:textId="77777777" w:rsidR="000E1043" w:rsidRDefault="000E1043" w:rsidP="004036B1">
            <w:pPr>
              <w:rPr>
                <w:lang w:val="de-DE"/>
              </w:rPr>
            </w:pPr>
            <w:r>
              <w:rPr>
                <w:lang w:val="de-DE"/>
              </w:rPr>
              <w:t>Arbeit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E0" w14:textId="77777777" w:rsidR="0028154B" w:rsidRDefault="000E1043" w:rsidP="007E7F0B">
            <w:pPr>
              <w:rPr>
                <w:lang w:val="de-DE"/>
              </w:rPr>
            </w:pPr>
            <w:r>
              <w:rPr>
                <w:lang w:val="de-DE"/>
              </w:rPr>
              <w:t>anspruchsvolle und s</w:t>
            </w:r>
            <w:r w:rsidR="0028154B">
              <w:rPr>
                <w:lang w:val="de-DE"/>
              </w:rPr>
              <w:t>pannende Projekte</w:t>
            </w:r>
          </w:p>
          <w:p w14:paraId="6B64AFE1" w14:textId="77777777" w:rsidR="000E1043" w:rsidRDefault="000E1043" w:rsidP="007E7F0B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stets in neuen Teams und </w:t>
            </w:r>
            <w:r w:rsidR="00943B3E">
              <w:rPr>
                <w:lang w:val="de-DE"/>
              </w:rPr>
              <w:t xml:space="preserve">an neuen </w:t>
            </w:r>
            <w:r w:rsidRPr="00712FD9">
              <w:rPr>
                <w:lang w:val="de-DE"/>
              </w:rPr>
              <w:t>Orten</w:t>
            </w:r>
          </w:p>
        </w:tc>
      </w:tr>
      <w:tr w:rsidR="00CF22F3" w:rsidRPr="00764A66" w14:paraId="6B64AFE5" w14:textId="77777777" w:rsidTr="007C475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E3" w14:textId="77777777" w:rsidR="00CF22F3" w:rsidRPr="003A622E" w:rsidRDefault="00CF22F3" w:rsidP="003557A9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Bewerbung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64AFE4" w14:textId="77777777" w:rsidR="00CF22F3" w:rsidRPr="003A622E" w:rsidRDefault="00CF22F3" w:rsidP="00CF22F3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Ablauf</w:t>
            </w:r>
          </w:p>
        </w:tc>
      </w:tr>
      <w:tr w:rsidR="00FC57F2" w:rsidRPr="0091194D" w14:paraId="6B64AFE8" w14:textId="77777777" w:rsidTr="00965FF4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E6" w14:textId="709396CB" w:rsidR="00FC57F2" w:rsidRPr="00712FD9" w:rsidRDefault="0091194D" w:rsidP="00965FF4">
            <w:pPr>
              <w:rPr>
                <w:lang w:val="de-DE"/>
              </w:rPr>
            </w:pPr>
            <w:r w:rsidRPr="0091194D">
              <w:rPr>
                <w:lang w:val="de-DE"/>
              </w:rPr>
              <w:t>Bewerbungsablauf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E7" w14:textId="1C570F9C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C</w:t>
            </w:r>
            <w:r>
              <w:rPr>
                <w:lang w:val="de-DE"/>
              </w:rPr>
              <w:t>V,</w:t>
            </w:r>
            <w:r w:rsidRPr="00402686">
              <w:rPr>
                <w:lang w:val="de-DE"/>
              </w:rPr>
              <w:t xml:space="preserve"> Studienabschlusszeugnis</w:t>
            </w:r>
            <w:r w:rsidR="00DE5A27" w:rsidRPr="00DE5A27">
              <w:rPr>
                <w:lang w:val="de-DE"/>
              </w:rPr>
              <w:t>, Gehaltsvorstellung</w:t>
            </w:r>
            <w:r w:rsidRPr="00402686">
              <w:rPr>
                <w:lang w:val="de-DE"/>
              </w:rPr>
              <w:t xml:space="preserve"> </w:t>
            </w:r>
            <w:r w:rsidRPr="00402686">
              <w:rPr>
                <w:rFonts w:ascii="Arial" w:hAnsi="Arial"/>
                <w:lang w:val="de-DE"/>
              </w:rPr>
              <w:t>→</w:t>
            </w:r>
            <w:r w:rsidRPr="00402686">
              <w:rPr>
                <w:lang w:val="de-DE"/>
              </w:rPr>
              <w:t xml:space="preserve"> </w:t>
            </w:r>
            <w:hyperlink r:id="rId9" w:history="1">
              <w:r w:rsidRPr="00402686">
                <w:rPr>
                  <w:rStyle w:val="af0"/>
                  <w:lang w:val="de-DE"/>
                </w:rPr>
                <w:t>jobs@rdc-tec.gmbh</w:t>
              </w:r>
            </w:hyperlink>
          </w:p>
        </w:tc>
      </w:tr>
      <w:tr w:rsidR="00BD6C43" w:rsidRPr="0091194D" w14:paraId="6B64AFE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E9" w14:textId="77777777" w:rsidR="00BD6C43" w:rsidRDefault="00BD6C43" w:rsidP="004036B1">
            <w:pPr>
              <w:rPr>
                <w:lang w:val="de-DE"/>
              </w:rPr>
            </w:pPr>
            <w:r w:rsidRPr="00712FD9">
              <w:rPr>
                <w:lang w:val="de-DE"/>
              </w:rPr>
              <w:t>Auswahlverfahren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FEA" w14:textId="77777777" w:rsidR="00BD6C43" w:rsidRDefault="00BD6C43" w:rsidP="00FC57F2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CV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Telefonat</w:t>
            </w:r>
            <w:r>
              <w:rPr>
                <w:lang w:val="de-DE"/>
              </w:rPr>
              <w:t xml:space="preserve"> (20 Min</w:t>
            </w:r>
            <w:r w:rsidRPr="00712FD9">
              <w:rPr>
                <w:lang w:val="de-DE"/>
              </w:rPr>
              <w:t xml:space="preserve">)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</w:t>
            </w:r>
            <w:r w:rsidR="00FC57F2">
              <w:rPr>
                <w:lang w:val="de-DE"/>
              </w:rPr>
              <w:t>Vorstellungsgespräch</w:t>
            </w:r>
            <w:r w:rsidRPr="00712FD9">
              <w:rPr>
                <w:lang w:val="de-DE"/>
              </w:rPr>
              <w:t xml:space="preserve"> (1</w:t>
            </w:r>
            <w:r>
              <w:rPr>
                <w:lang w:val="de-DE"/>
              </w:rPr>
              <w:t>-2 Std</w:t>
            </w:r>
            <w:r w:rsidRPr="00712FD9">
              <w:rPr>
                <w:lang w:val="de-DE"/>
              </w:rPr>
              <w:t>)</w:t>
            </w:r>
          </w:p>
        </w:tc>
      </w:tr>
    </w:tbl>
    <w:p w14:paraId="6B64AFEC" w14:textId="77777777" w:rsidR="00402686" w:rsidRPr="005C2B67" w:rsidRDefault="00402686" w:rsidP="006D2FF5">
      <w:pPr>
        <w:rPr>
          <w:lang w:val="de-DE"/>
        </w:rPr>
      </w:pPr>
    </w:p>
    <w:sectPr w:rsidR="00402686" w:rsidRPr="005C2B67" w:rsidSect="003A622E">
      <w:headerReference w:type="default" r:id="rId10"/>
      <w:footerReference w:type="default" r:id="rId11"/>
      <w:pgSz w:w="11907" w:h="16839"/>
      <w:pgMar w:top="437" w:right="1701" w:bottom="127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C3FA3" w14:textId="77777777" w:rsidR="00471C48" w:rsidRDefault="00471C48">
      <w:r>
        <w:separator/>
      </w:r>
    </w:p>
  </w:endnote>
  <w:endnote w:type="continuationSeparator" w:id="0">
    <w:p w14:paraId="41ED1D3D" w14:textId="77777777" w:rsidR="00471C48" w:rsidRDefault="0047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F0E09E15-5E1E-4F30-9993-D9CF92F2EED5}"/>
    <w:embedBold r:id="rId2" w:fontKey="{353E54F8-7F2C-45A2-82C7-B722469E306D}"/>
    <w:embedItalic r:id="rId3" w:fontKey="{B64ADB7D-62F2-4B38-9A6A-C9E6E19DFABF}"/>
    <w:embedBoldItalic r:id="rId4" w:fontKey="{17966181-210F-4546-BA11-F4FB52C6D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719808-E8BA-4247-8F4B-0239538FC08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B43C8C-CF72-4F58-8D7A-6EEA65404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665A83-0B90-4514-B911-2DFB7B26DB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72F2FF59-D7FB-48D8-B2F1-FF2EDECA1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1"/>
      <w:tblW w:w="1006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2126"/>
      <w:gridCol w:w="3969"/>
      <w:gridCol w:w="1276"/>
    </w:tblGrid>
    <w:tr w:rsidR="0055053A" w:rsidRPr="0055053A" w14:paraId="6B64AFFB" w14:textId="77777777" w:rsidTr="0076642F">
      <w:tc>
        <w:tcPr>
          <w:tcW w:w="2694" w:type="dxa"/>
        </w:tcPr>
        <w:p w14:paraId="6B64AFF3" w14:textId="77777777" w:rsidR="0055053A" w:rsidRPr="0055053A" w:rsidRDefault="0055053A" w:rsidP="0076642F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rdc-tec GmbH, Unterreut 6</w:t>
          </w:r>
        </w:p>
        <w:p w14:paraId="6B64AFF4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76135 Karlsruhe, Germany</w:t>
          </w:r>
        </w:p>
      </w:tc>
      <w:tc>
        <w:tcPr>
          <w:tcW w:w="2126" w:type="dxa"/>
        </w:tcPr>
        <w:p w14:paraId="6B64AFF5" w14:textId="77777777" w:rsidR="0055053A" w:rsidRPr="0055053A" w:rsidRDefault="00471C48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1" w:history="1">
            <w:r w:rsid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jobs</w:t>
            </w:r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@rdc-tec.gmbh</w:t>
            </w:r>
          </w:hyperlink>
        </w:p>
        <w:p w14:paraId="6B64AFF6" w14:textId="77777777" w:rsidR="0055053A" w:rsidRPr="0055053A" w:rsidRDefault="00471C48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2" w:history="1"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www.rdc-tec.gmbh</w:t>
            </w:r>
          </w:hyperlink>
        </w:p>
      </w:tc>
      <w:tc>
        <w:tcPr>
          <w:tcW w:w="3969" w:type="dxa"/>
        </w:tcPr>
        <w:p w14:paraId="6B64AFF7" w14:textId="77777777" w:rsidR="0055053A" w:rsidRPr="0055053A" w:rsidRDefault="006A776C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>
            <w:rPr>
              <w:rFonts w:cs="Times New Roman"/>
              <w:color w:val="5A6A62"/>
              <w:sz w:val="18"/>
              <w:szCs w:val="18"/>
              <w:lang w:val="de-DE" w:eastAsia="de-DE"/>
            </w:rPr>
            <w:t>Unternehmenssitz:</w:t>
          </w:r>
          <w:r w:rsidR="0055053A"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 xml:space="preserve"> Karlsruhe</w:t>
          </w:r>
        </w:p>
        <w:p w14:paraId="6B64AFF8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Handelsregister: HRB 729148, Mannheim</w:t>
          </w:r>
        </w:p>
        <w:p w14:paraId="6B64AFF9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</w:p>
      </w:tc>
      <w:tc>
        <w:tcPr>
          <w:tcW w:w="1276" w:type="dxa"/>
        </w:tcPr>
        <w:p w14:paraId="6B64AFFA" w14:textId="77777777" w:rsidR="0055053A" w:rsidRPr="0055053A" w:rsidRDefault="00471C48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eastAsia="de-DE"/>
            </w:rPr>
          </w:pPr>
          <w:sdt>
            <w:sdtPr>
              <w:rPr>
                <w:rFonts w:cs="Times New Roman"/>
                <w:color w:val="5A6A62"/>
                <w:sz w:val="18"/>
                <w:szCs w:val="18"/>
                <w:lang w:eastAsia="de-DE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val="de-DE" w:eastAsia="de-DE"/>
                </w:rPr>
                <w:t>Seite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PAGE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E735C6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von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NUMPAGES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E735C6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</w:sdtContent>
          </w:sdt>
        </w:p>
      </w:tc>
    </w:tr>
  </w:tbl>
  <w:p w14:paraId="6B64AFFC" w14:textId="77777777" w:rsidR="0055053A" w:rsidRPr="0055053A" w:rsidRDefault="0055053A">
    <w:pPr>
      <w:pStyle w:val="a5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B87CE" w14:textId="77777777" w:rsidR="00471C48" w:rsidRDefault="00471C48">
      <w:r>
        <w:separator/>
      </w:r>
    </w:p>
  </w:footnote>
  <w:footnote w:type="continuationSeparator" w:id="0">
    <w:p w14:paraId="572E382E" w14:textId="77777777" w:rsidR="00471C48" w:rsidRDefault="00471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4AFF1" w14:textId="77777777" w:rsidR="00380B89" w:rsidRDefault="00380B89" w:rsidP="004E3879">
    <w:pPr>
      <w:pStyle w:val="a4"/>
      <w:jc w:val="center"/>
    </w:pPr>
  </w:p>
  <w:p w14:paraId="6B64AFF2" w14:textId="77777777" w:rsidR="004E3879" w:rsidRPr="00C0582F" w:rsidRDefault="00C0582F" w:rsidP="00C0582F">
    <w:pPr>
      <w:pStyle w:val="a4"/>
      <w:jc w:val="center"/>
      <w:rPr>
        <w:b/>
        <w:color w:val="1F497D" w:themeColor="text2"/>
        <w:position w:val="6"/>
        <w:sz w:val="52"/>
        <w:szCs w:val="52"/>
      </w:rPr>
    </w:pPr>
    <w:r>
      <w:rPr>
        <w:noProof/>
        <w:lang w:val="de-DE" w:eastAsia="de-DE"/>
      </w:rPr>
      <w:drawing>
        <wp:inline distT="0" distB="0" distL="0" distR="0" wp14:anchorId="6B64AFFD" wp14:editId="6B64AFFE">
          <wp:extent cx="289609" cy="28960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09" cy="28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1F497D" w:themeColor="text2"/>
        <w:sz w:val="48"/>
        <w:szCs w:val="48"/>
      </w:rPr>
      <w:t xml:space="preserve"> </w:t>
    </w:r>
    <w:r w:rsidRPr="000036CD">
      <w:rPr>
        <w:b/>
        <w:color w:val="1F497D" w:themeColor="text2"/>
        <w:position w:val="6"/>
        <w:sz w:val="48"/>
        <w:szCs w:val="48"/>
      </w:rPr>
      <w:t>rdc-tec 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4386"/>
    <w:multiLevelType w:val="hybridMultilevel"/>
    <w:tmpl w:val="2CCCE2C0"/>
    <w:lvl w:ilvl="0" w:tplc="CB3C643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  <w:color w:val="1F497D" w:themeColor="text2"/>
      </w:rPr>
    </w:lvl>
    <w:lvl w:ilvl="1" w:tplc="0F7C7AC4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1F497D" w:themeColor="tex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E14B0"/>
    <w:multiLevelType w:val="hybridMultilevel"/>
    <w:tmpl w:val="1BDA0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54510"/>
    <w:multiLevelType w:val="hybridMultilevel"/>
    <w:tmpl w:val="1858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82029"/>
    <w:multiLevelType w:val="hybridMultilevel"/>
    <w:tmpl w:val="56EE7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2BBA"/>
    <w:multiLevelType w:val="hybridMultilevel"/>
    <w:tmpl w:val="E8FED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89D"/>
    <w:multiLevelType w:val="hybridMultilevel"/>
    <w:tmpl w:val="CF52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3CF9"/>
    <w:multiLevelType w:val="hybridMultilevel"/>
    <w:tmpl w:val="D6064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2049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73"/>
    <w:rsid w:val="0000120C"/>
    <w:rsid w:val="000036CD"/>
    <w:rsid w:val="0001272C"/>
    <w:rsid w:val="00013F53"/>
    <w:rsid w:val="0002220B"/>
    <w:rsid w:val="00032CFA"/>
    <w:rsid w:val="00061692"/>
    <w:rsid w:val="0007710A"/>
    <w:rsid w:val="00091AF5"/>
    <w:rsid w:val="000A3437"/>
    <w:rsid w:val="000B6787"/>
    <w:rsid w:val="000E1043"/>
    <w:rsid w:val="00121767"/>
    <w:rsid w:val="00135999"/>
    <w:rsid w:val="001468D6"/>
    <w:rsid w:val="00157471"/>
    <w:rsid w:val="00184A10"/>
    <w:rsid w:val="0019651D"/>
    <w:rsid w:val="001B2780"/>
    <w:rsid w:val="001D7921"/>
    <w:rsid w:val="001E3BC3"/>
    <w:rsid w:val="001E48EE"/>
    <w:rsid w:val="001E733F"/>
    <w:rsid w:val="002136A7"/>
    <w:rsid w:val="0025432C"/>
    <w:rsid w:val="00257CD7"/>
    <w:rsid w:val="0028154B"/>
    <w:rsid w:val="00281A39"/>
    <w:rsid w:val="00281C6A"/>
    <w:rsid w:val="0028234C"/>
    <w:rsid w:val="00282CCB"/>
    <w:rsid w:val="00282D2D"/>
    <w:rsid w:val="0028588E"/>
    <w:rsid w:val="00293CFE"/>
    <w:rsid w:val="002D3886"/>
    <w:rsid w:val="002D51B6"/>
    <w:rsid w:val="002D6956"/>
    <w:rsid w:val="002E0ADA"/>
    <w:rsid w:val="002F298C"/>
    <w:rsid w:val="002F74C8"/>
    <w:rsid w:val="00316F96"/>
    <w:rsid w:val="00332DDA"/>
    <w:rsid w:val="00346FC7"/>
    <w:rsid w:val="003536F8"/>
    <w:rsid w:val="003557A9"/>
    <w:rsid w:val="0035782A"/>
    <w:rsid w:val="00360F9D"/>
    <w:rsid w:val="00362DAE"/>
    <w:rsid w:val="0036332A"/>
    <w:rsid w:val="00380B89"/>
    <w:rsid w:val="0038641E"/>
    <w:rsid w:val="003A099F"/>
    <w:rsid w:val="003A54C1"/>
    <w:rsid w:val="003A622E"/>
    <w:rsid w:val="003B23D0"/>
    <w:rsid w:val="003B4A73"/>
    <w:rsid w:val="003B7080"/>
    <w:rsid w:val="003C496D"/>
    <w:rsid w:val="00402686"/>
    <w:rsid w:val="004036B1"/>
    <w:rsid w:val="004055B9"/>
    <w:rsid w:val="004148D5"/>
    <w:rsid w:val="00424DCE"/>
    <w:rsid w:val="00426EED"/>
    <w:rsid w:val="00447671"/>
    <w:rsid w:val="004710C8"/>
    <w:rsid w:val="00471C48"/>
    <w:rsid w:val="00472E7A"/>
    <w:rsid w:val="00480B9B"/>
    <w:rsid w:val="004813B3"/>
    <w:rsid w:val="004B3EBB"/>
    <w:rsid w:val="004C556E"/>
    <w:rsid w:val="004D2A11"/>
    <w:rsid w:val="004E3879"/>
    <w:rsid w:val="00524A0E"/>
    <w:rsid w:val="00535DEB"/>
    <w:rsid w:val="0055053A"/>
    <w:rsid w:val="005571A1"/>
    <w:rsid w:val="0056072E"/>
    <w:rsid w:val="00565BA6"/>
    <w:rsid w:val="00575F6B"/>
    <w:rsid w:val="00582E19"/>
    <w:rsid w:val="00585339"/>
    <w:rsid w:val="00590DC4"/>
    <w:rsid w:val="005912B5"/>
    <w:rsid w:val="005B4337"/>
    <w:rsid w:val="005B7035"/>
    <w:rsid w:val="005C2B67"/>
    <w:rsid w:val="005C36A5"/>
    <w:rsid w:val="005C3F52"/>
    <w:rsid w:val="005D0E8A"/>
    <w:rsid w:val="005D4A41"/>
    <w:rsid w:val="005D7C16"/>
    <w:rsid w:val="005E7BD6"/>
    <w:rsid w:val="005F4B08"/>
    <w:rsid w:val="005F6371"/>
    <w:rsid w:val="006063DF"/>
    <w:rsid w:val="006346BC"/>
    <w:rsid w:val="006769DC"/>
    <w:rsid w:val="00683FA1"/>
    <w:rsid w:val="006A55E6"/>
    <w:rsid w:val="006A61CD"/>
    <w:rsid w:val="006A776C"/>
    <w:rsid w:val="006B1AD9"/>
    <w:rsid w:val="006B57DB"/>
    <w:rsid w:val="006C77B3"/>
    <w:rsid w:val="006D0E0D"/>
    <w:rsid w:val="006D2FF5"/>
    <w:rsid w:val="006D39D4"/>
    <w:rsid w:val="006D3FF7"/>
    <w:rsid w:val="006D476B"/>
    <w:rsid w:val="006D5169"/>
    <w:rsid w:val="006F51BF"/>
    <w:rsid w:val="006F6CC1"/>
    <w:rsid w:val="007020D1"/>
    <w:rsid w:val="00712FD9"/>
    <w:rsid w:val="00717F28"/>
    <w:rsid w:val="00727B64"/>
    <w:rsid w:val="0074511C"/>
    <w:rsid w:val="00764A66"/>
    <w:rsid w:val="0076642F"/>
    <w:rsid w:val="00774672"/>
    <w:rsid w:val="00781651"/>
    <w:rsid w:val="007A389E"/>
    <w:rsid w:val="007B6232"/>
    <w:rsid w:val="007C76B1"/>
    <w:rsid w:val="007D3F09"/>
    <w:rsid w:val="007E75BA"/>
    <w:rsid w:val="007E7F0B"/>
    <w:rsid w:val="00801130"/>
    <w:rsid w:val="00801A07"/>
    <w:rsid w:val="008046BC"/>
    <w:rsid w:val="00820536"/>
    <w:rsid w:val="00822604"/>
    <w:rsid w:val="00831351"/>
    <w:rsid w:val="008424C9"/>
    <w:rsid w:val="00855DDF"/>
    <w:rsid w:val="008857C9"/>
    <w:rsid w:val="00886272"/>
    <w:rsid w:val="00896B7A"/>
    <w:rsid w:val="008C7228"/>
    <w:rsid w:val="008D5037"/>
    <w:rsid w:val="008F3E35"/>
    <w:rsid w:val="00902ADD"/>
    <w:rsid w:val="0091194D"/>
    <w:rsid w:val="00943B3E"/>
    <w:rsid w:val="00970761"/>
    <w:rsid w:val="00972798"/>
    <w:rsid w:val="009D2CC5"/>
    <w:rsid w:val="009D4EAC"/>
    <w:rsid w:val="009E0A34"/>
    <w:rsid w:val="009E3581"/>
    <w:rsid w:val="00A31763"/>
    <w:rsid w:val="00A34706"/>
    <w:rsid w:val="00A53490"/>
    <w:rsid w:val="00A814A7"/>
    <w:rsid w:val="00A84A6A"/>
    <w:rsid w:val="00A94FC2"/>
    <w:rsid w:val="00AA01A0"/>
    <w:rsid w:val="00AB6DA6"/>
    <w:rsid w:val="00AC1227"/>
    <w:rsid w:val="00AC2117"/>
    <w:rsid w:val="00B02BB9"/>
    <w:rsid w:val="00B1680D"/>
    <w:rsid w:val="00B1683D"/>
    <w:rsid w:val="00B2429B"/>
    <w:rsid w:val="00B24609"/>
    <w:rsid w:val="00B3110D"/>
    <w:rsid w:val="00B356E7"/>
    <w:rsid w:val="00B41185"/>
    <w:rsid w:val="00B46C74"/>
    <w:rsid w:val="00B53EFA"/>
    <w:rsid w:val="00B57253"/>
    <w:rsid w:val="00B608F0"/>
    <w:rsid w:val="00B915CD"/>
    <w:rsid w:val="00BA4B93"/>
    <w:rsid w:val="00BA51E5"/>
    <w:rsid w:val="00BD6C43"/>
    <w:rsid w:val="00C0582F"/>
    <w:rsid w:val="00C20CDA"/>
    <w:rsid w:val="00C266EA"/>
    <w:rsid w:val="00C2771B"/>
    <w:rsid w:val="00C45FE3"/>
    <w:rsid w:val="00C4686B"/>
    <w:rsid w:val="00C71F42"/>
    <w:rsid w:val="00C91832"/>
    <w:rsid w:val="00CB6622"/>
    <w:rsid w:val="00CF22F3"/>
    <w:rsid w:val="00D254AB"/>
    <w:rsid w:val="00D711BA"/>
    <w:rsid w:val="00D732A4"/>
    <w:rsid w:val="00D73489"/>
    <w:rsid w:val="00D87EF0"/>
    <w:rsid w:val="00DA1A47"/>
    <w:rsid w:val="00DB2493"/>
    <w:rsid w:val="00DB5C02"/>
    <w:rsid w:val="00DC2392"/>
    <w:rsid w:val="00DE1245"/>
    <w:rsid w:val="00DE4921"/>
    <w:rsid w:val="00DE5A27"/>
    <w:rsid w:val="00DF093C"/>
    <w:rsid w:val="00E02A6A"/>
    <w:rsid w:val="00E30C34"/>
    <w:rsid w:val="00E431CC"/>
    <w:rsid w:val="00E5477A"/>
    <w:rsid w:val="00E5756D"/>
    <w:rsid w:val="00E61B1E"/>
    <w:rsid w:val="00E6743B"/>
    <w:rsid w:val="00E72E1B"/>
    <w:rsid w:val="00E735C6"/>
    <w:rsid w:val="00E755AB"/>
    <w:rsid w:val="00E77A97"/>
    <w:rsid w:val="00EC56BB"/>
    <w:rsid w:val="00EC7BBC"/>
    <w:rsid w:val="00ED5628"/>
    <w:rsid w:val="00EE70E5"/>
    <w:rsid w:val="00F00912"/>
    <w:rsid w:val="00F3633C"/>
    <w:rsid w:val="00F3667B"/>
    <w:rsid w:val="00F45999"/>
    <w:rsid w:val="00F47185"/>
    <w:rsid w:val="00F612DC"/>
    <w:rsid w:val="00F64722"/>
    <w:rsid w:val="00F92BA1"/>
    <w:rsid w:val="00F93F86"/>
    <w:rsid w:val="00FB0D3E"/>
    <w:rsid w:val="00FB730F"/>
    <w:rsid w:val="00FC57F2"/>
    <w:rsid w:val="00FD5DD9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6B64AFA4"/>
  <w15:docId w15:val="{082A1FC1-93B8-4F85-8C15-3CDB57AF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61"/>
    <w:pPr>
      <w:spacing w:before="80" w:after="80"/>
    </w:pPr>
    <w:rPr>
      <w:rFonts w:ascii="Ubuntu" w:hAnsi="Ubuntu" w:cs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712FD9"/>
    <w:pPr>
      <w:keepNext/>
      <w:keepLines/>
      <w:spacing w:before="480"/>
      <w:outlineLvl w:val="0"/>
    </w:pPr>
    <w:rPr>
      <w:rFonts w:eastAsiaTheme="majorEastAsia" w:cstheme="majorBidi"/>
      <w:b/>
      <w:bCs/>
      <w:color w:val="4F81BD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FD9"/>
    <w:pPr>
      <w:keepNext/>
      <w:keepLines/>
      <w:spacing w:before="200"/>
      <w:outlineLvl w:val="1"/>
    </w:pPr>
    <w:rPr>
      <w:rFonts w:eastAsiaTheme="majorEastAsia" w:cstheme="majorBidi"/>
      <w:b/>
      <w:bCs/>
      <w:color w:val="95B3D7" w:themeColor="accent1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header"/>
    <w:basedOn w:val="a"/>
    <w:semiHidden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paragraph" w:styleId="a7">
    <w:name w:val="Closing"/>
    <w:basedOn w:val="a"/>
    <w:semiHidden/>
    <w:pPr>
      <w:spacing w:after="960"/>
    </w:pPr>
  </w:style>
  <w:style w:type="paragraph" w:styleId="a8">
    <w:name w:val="Signature"/>
    <w:basedOn w:val="a"/>
    <w:semiHidden/>
    <w:pPr>
      <w:spacing w:before="960" w:after="240"/>
    </w:pPr>
  </w:style>
  <w:style w:type="paragraph" w:styleId="a9">
    <w:name w:val="Body Text"/>
    <w:basedOn w:val="a"/>
    <w:semiHidden/>
    <w:pPr>
      <w:spacing w:after="240"/>
    </w:pPr>
  </w:style>
  <w:style w:type="paragraph" w:styleId="aa">
    <w:name w:val="Salutation"/>
    <w:basedOn w:val="a"/>
    <w:next w:val="a"/>
    <w:semiHidden/>
    <w:pPr>
      <w:spacing w:before="480" w:after="240"/>
    </w:pPr>
  </w:style>
  <w:style w:type="paragraph" w:styleId="ab">
    <w:name w:val="Date"/>
    <w:basedOn w:val="a"/>
    <w:next w:val="a"/>
    <w:semiHidden/>
    <w:pPr>
      <w:spacing w:before="480" w:after="480"/>
    </w:pPr>
  </w:style>
  <w:style w:type="paragraph" w:styleId="ac">
    <w:name w:val="annotation subject"/>
    <w:basedOn w:val="a3"/>
    <w:next w:val="a3"/>
    <w:semiHidden/>
    <w:rPr>
      <w:b/>
      <w:bCs/>
    </w:rPr>
  </w:style>
  <w:style w:type="paragraph" w:customStyle="1" w:styleId="KopienanAnlage">
    <w:name w:val="Kopien an:/Anlage"/>
    <w:basedOn w:val="a"/>
    <w:pPr>
      <w:tabs>
        <w:tab w:val="left" w:pos="1440"/>
      </w:tabs>
      <w:spacing w:after="240"/>
      <w:ind w:left="1440" w:hanging="1440"/>
    </w:pPr>
    <w:rPr>
      <w:lang w:val="de-DE" w:eastAsia="de-DE" w:bidi="de-DE"/>
    </w:rPr>
  </w:style>
  <w:style w:type="paragraph" w:customStyle="1" w:styleId="Empfngeradresse">
    <w:name w:val="Empfängeradresse"/>
    <w:basedOn w:val="a"/>
    <w:rPr>
      <w:lang w:val="de-DE" w:eastAsia="de-DE" w:bidi="de-DE"/>
    </w:rPr>
  </w:style>
  <w:style w:type="character" w:customStyle="1" w:styleId="SenderAddressChar">
    <w:name w:val="Sender Address Char"/>
  </w:style>
  <w:style w:type="paragraph" w:customStyle="1" w:styleId="Absenderadresse">
    <w:name w:val="Absenderadresse"/>
    <w:basedOn w:val="a"/>
    <w:pPr>
      <w:ind w:left="4320"/>
      <w:jc w:val="right"/>
    </w:pPr>
    <w:rPr>
      <w:i/>
      <w:lang w:val="de-DE" w:eastAsia="de-DE" w:bidi="de-DE"/>
    </w:rPr>
  </w:style>
  <w:style w:type="character" w:customStyle="1" w:styleId="SenderNameChar">
    <w:name w:val="Sender Name Char"/>
  </w:style>
  <w:style w:type="paragraph" w:customStyle="1" w:styleId="Absendername">
    <w:name w:val="Absendername"/>
    <w:basedOn w:val="a"/>
    <w:next w:val="Absenderadresse"/>
    <w:pPr>
      <w:spacing w:before="240"/>
      <w:jc w:val="right"/>
    </w:pPr>
    <w:rPr>
      <w:b/>
      <w:bCs/>
      <w:i/>
      <w:iCs/>
      <w:color w:val="333399"/>
      <w:sz w:val="32"/>
      <w:szCs w:val="32"/>
      <w:lang w:val="de-DE" w:eastAsia="de-DE" w:bidi="de-DE"/>
    </w:rPr>
  </w:style>
  <w:style w:type="character" w:styleId="ad">
    <w:name w:val="annotation reference"/>
    <w:basedOn w:val="a0"/>
    <w:semiHidden/>
    <w:rPr>
      <w:sz w:val="16"/>
      <w:szCs w:val="16"/>
    </w:rPr>
  </w:style>
  <w:style w:type="paragraph" w:customStyle="1" w:styleId="SenderAddress">
    <w:name w:val="Sender Address"/>
  </w:style>
  <w:style w:type="character" w:customStyle="1" w:styleId="AbsenderadresseZeichen">
    <w:name w:val="Absenderadresse Zeichen"/>
    <w:basedOn w:val="a0"/>
    <w:rPr>
      <w:rFonts w:ascii="Arial" w:hAnsi="Arial" w:cs="Arial" w:hint="default"/>
      <w:i/>
      <w:iCs w:val="0"/>
      <w:sz w:val="24"/>
      <w:szCs w:val="24"/>
      <w:lang w:val="de-DE" w:eastAsia="de-DE" w:bidi="de-DE"/>
    </w:rPr>
  </w:style>
  <w:style w:type="paragraph" w:customStyle="1" w:styleId="SenderName">
    <w:name w:val="Sender Name"/>
  </w:style>
  <w:style w:type="character" w:customStyle="1" w:styleId="AbsendernameZeichen">
    <w:name w:val="Absendername Zeichen"/>
    <w:basedOn w:val="AbsenderadresseZeichen"/>
    <w:rPr>
      <w:rFonts w:ascii="Arial" w:hAnsi="Arial" w:cs="Arial" w:hint="default"/>
      <w:b/>
      <w:bCs/>
      <w:i/>
      <w:iCs/>
      <w:color w:val="333399"/>
      <w:sz w:val="32"/>
      <w:szCs w:val="32"/>
      <w:lang w:val="de-DE" w:eastAsia="de-DE" w:bidi="de-DE"/>
    </w:rPr>
  </w:style>
  <w:style w:type="paragraph" w:styleId="ae">
    <w:name w:val="Balloon Text"/>
    <w:basedOn w:val="a"/>
    <w:link w:val="af"/>
    <w:uiPriority w:val="99"/>
    <w:semiHidden/>
    <w:unhideWhenUsed/>
    <w:rsid w:val="00F45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999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801A07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712FD9"/>
    <w:rPr>
      <w:rFonts w:ascii="Ubuntu" w:eastAsiaTheme="majorEastAsia" w:hAnsi="Ubuntu" w:cstheme="majorBidi"/>
      <w:b/>
      <w:bCs/>
      <w:color w:val="4F81BD" w:themeColor="accent1"/>
      <w:sz w:val="28"/>
      <w:szCs w:val="28"/>
    </w:rPr>
  </w:style>
  <w:style w:type="character" w:styleId="af0">
    <w:name w:val="Hyperlink"/>
    <w:basedOn w:val="a0"/>
    <w:uiPriority w:val="99"/>
    <w:unhideWhenUsed/>
    <w:rsid w:val="003C496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3C4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9E3581"/>
    <w:rPr>
      <w:color w:val="808080"/>
    </w:rPr>
  </w:style>
  <w:style w:type="paragraph" w:styleId="af3">
    <w:name w:val="List Paragraph"/>
    <w:basedOn w:val="a"/>
    <w:uiPriority w:val="34"/>
    <w:qFormat/>
    <w:rsid w:val="00A814A7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712F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712FD9"/>
    <w:rPr>
      <w:rFonts w:ascii="Ubuntu" w:eastAsiaTheme="majorEastAsia" w:hAnsi="Ubuntu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12FD9"/>
    <w:rPr>
      <w:rFonts w:ascii="Ubuntu" w:eastAsiaTheme="majorEastAsia" w:hAnsi="Ubuntu" w:cstheme="majorBidi"/>
      <w:b/>
      <w:bCs/>
      <w:color w:val="95B3D7" w:themeColor="accent1" w:themeTint="99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bs@rdc-tec.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y\AppData\Roaming\Microsoft\Templates\cvr_ltr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BFFA-BA68-498F-B1AB-4C00C94E2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EE37E0-6F49-4362-9D6E-319709616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cvr_ltr6.dotx</Template>
  <TotalTime>0</TotalTime>
  <Pages>1</Pages>
  <Words>175</Words>
  <Characters>1107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Belkin</dc:creator>
  <cp:lastModifiedBy>Andrey Belkin</cp:lastModifiedBy>
  <cp:revision>162</cp:revision>
  <cp:lastPrinted>2019-02-06T18:55:00Z</cp:lastPrinted>
  <dcterms:created xsi:type="dcterms:W3CDTF">2017-12-06T21:25:00Z</dcterms:created>
  <dcterms:modified xsi:type="dcterms:W3CDTF">2019-02-06T18:55:00Z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TC060914441031</vt:lpwstr>
  </property>
</Properties>
</file>